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E06A1" w:rsidRPr="00DE22B7" w:rsidRDefault="003E06A1" w:rsidP="003E06A1">
      <w:pPr>
        <w:rPr>
          <w:lang w:val="es-ES"/>
        </w:rPr>
      </w:pPr>
    </w:p>
    <w:sectPr w:rsidR="003E06A1" w:rsidRPr="00DE22B7" w:rsidSect="00DE22B7">
      <w:headerReference w:type="default" r:id="rId6"/>
      <w:pgSz w:w="12240" w:h="15840"/>
      <w:pgMar w:top="260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168AD" w:rsidRDefault="00E168AD" w:rsidP="00DE22B7">
      <w:r>
        <w:separator/>
      </w:r>
    </w:p>
  </w:endnote>
  <w:endnote w:type="continuationSeparator" w:id="0">
    <w:p w:rsidR="00E168AD" w:rsidRDefault="00E168AD" w:rsidP="00DE22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168AD" w:rsidRDefault="00E168AD" w:rsidP="00DE22B7">
      <w:r>
        <w:separator/>
      </w:r>
    </w:p>
  </w:footnote>
  <w:footnote w:type="continuationSeparator" w:id="0">
    <w:p w:rsidR="00E168AD" w:rsidRDefault="00E168AD" w:rsidP="00DE22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E22B7" w:rsidRDefault="003E06A1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-751840</wp:posOffset>
          </wp:positionH>
          <wp:positionV relativeFrom="paragraph">
            <wp:posOffset>-478155</wp:posOffset>
          </wp:positionV>
          <wp:extent cx="7157720" cy="10035540"/>
          <wp:effectExtent l="0" t="0" r="0" b="0"/>
          <wp:wrapNone/>
          <wp:docPr id="80792130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921302" name="Imagen 80792130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57720" cy="10035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6A1"/>
    <w:rsid w:val="00374104"/>
    <w:rsid w:val="003E06A1"/>
    <w:rsid w:val="006F488C"/>
    <w:rsid w:val="007D4712"/>
    <w:rsid w:val="009A0A8E"/>
    <w:rsid w:val="00A32647"/>
    <w:rsid w:val="00B9109A"/>
    <w:rsid w:val="00DE22B7"/>
    <w:rsid w:val="00E168AD"/>
    <w:rsid w:val="00E54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B2F39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E22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E22B7"/>
  </w:style>
  <w:style w:type="paragraph" w:styleId="Piedepgina">
    <w:name w:val="footer"/>
    <w:basedOn w:val="Normal"/>
    <w:link w:val="PiedepginaCar"/>
    <w:uiPriority w:val="99"/>
    <w:unhideWhenUsed/>
    <w:rsid w:val="00DE22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E2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Hojacarta-Landspace.dotx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 Astudillo</dc:creator>
  <cp:keywords/>
  <dc:description/>
  <cp:lastModifiedBy>phidesignchile@gmail.com</cp:lastModifiedBy>
  <cp:revision>1</cp:revision>
  <dcterms:created xsi:type="dcterms:W3CDTF">2024-06-11T18:36:00Z</dcterms:created>
  <dcterms:modified xsi:type="dcterms:W3CDTF">2024-06-11T18:44:00Z</dcterms:modified>
</cp:coreProperties>
</file>